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3260"/>
      </w:tblGrid>
      <w:tr w:rsidR="00B41534" w:rsidRPr="00B41534" w:rsidTr="0070206F">
        <w:tc>
          <w:tcPr>
            <w:tcW w:w="3114" w:type="dxa"/>
          </w:tcPr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  <w:bookmarkStart w:id="0" w:name="_GoBack"/>
            <w:bookmarkEnd w:id="0"/>
            <w:r w:rsidRPr="00B41534">
              <w:rPr>
                <w:rFonts w:eastAsia="Calibri" w:cs="Arial"/>
                <w:lang w:val="en-US"/>
              </w:rPr>
              <w:t>Parent Name:</w:t>
            </w:r>
          </w:p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</w:p>
        </w:tc>
        <w:tc>
          <w:tcPr>
            <w:tcW w:w="5953" w:type="dxa"/>
            <w:gridSpan w:val="2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</w:tr>
      <w:tr w:rsidR="00B41534" w:rsidRPr="00B41534" w:rsidTr="0070206F">
        <w:tc>
          <w:tcPr>
            <w:tcW w:w="3114" w:type="dxa"/>
          </w:tcPr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  <w:r w:rsidRPr="00B41534">
              <w:rPr>
                <w:rFonts w:eastAsia="Calibri" w:cs="Arial"/>
                <w:lang w:val="en-US"/>
              </w:rPr>
              <w:t>Pupil Name/s:</w:t>
            </w:r>
          </w:p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</w:p>
        </w:tc>
        <w:tc>
          <w:tcPr>
            <w:tcW w:w="5953" w:type="dxa"/>
            <w:gridSpan w:val="2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</w:tr>
      <w:tr w:rsidR="00B41534" w:rsidRPr="00B41534" w:rsidTr="0070206F">
        <w:tc>
          <w:tcPr>
            <w:tcW w:w="3114" w:type="dxa"/>
          </w:tcPr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  <w:r w:rsidRPr="00B41534">
              <w:rPr>
                <w:rFonts w:eastAsia="Calibri" w:cs="Arial"/>
                <w:lang w:val="en-US"/>
              </w:rPr>
              <w:t>Class/es:</w:t>
            </w:r>
          </w:p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</w:p>
        </w:tc>
        <w:tc>
          <w:tcPr>
            <w:tcW w:w="5953" w:type="dxa"/>
            <w:gridSpan w:val="2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</w:tr>
      <w:tr w:rsidR="00B41534" w:rsidRPr="00B41534" w:rsidTr="0070206F">
        <w:trPr>
          <w:trHeight w:val="5305"/>
        </w:trPr>
        <w:tc>
          <w:tcPr>
            <w:tcW w:w="9067" w:type="dxa"/>
            <w:gridSpan w:val="3"/>
          </w:tcPr>
          <w:tbl>
            <w:tblPr>
              <w:tblStyle w:val="TableGrid1"/>
              <w:tblpPr w:leftFromText="180" w:rightFromText="180" w:vertAnchor="page" w:horzAnchor="margin" w:tblpY="5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217"/>
              <w:gridCol w:w="620"/>
            </w:tblGrid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shd w:val="clear" w:color="auto" w:fill="FFFFFF"/>
                    <w:spacing w:before="100" w:beforeAutospacing="1" w:after="100" w:afterAutospacing="1"/>
                    <w:rPr>
                      <w:rFonts w:eastAsia="Times New Roman" w:cs="Arial"/>
                      <w:spacing w:val="8"/>
                      <w:lang w:eastAsia="en-GB"/>
                    </w:rPr>
                  </w:pP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Tick √</w:t>
                  </w: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shd w:val="clear" w:color="auto" w:fill="FFFFFF"/>
                    <w:spacing w:before="100" w:beforeAutospacing="1" w:after="100" w:afterAutospacing="1"/>
                    <w:rPr>
                      <w:rFonts w:eastAsia="Times New Roman" w:cs="Arial"/>
                      <w:spacing w:val="8"/>
                      <w:lang w:eastAsia="en-GB"/>
                    </w:rPr>
                  </w:pPr>
                  <w:r w:rsidRPr="00B41534">
                    <w:rPr>
                      <w:rFonts w:eastAsia="Times New Roman" w:cs="Arial"/>
                      <w:spacing w:val="8"/>
                      <w:lang w:eastAsia="en-GB"/>
                    </w:rPr>
                    <w:t>NHS staff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Teachers and support school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Police and community support officers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Frontline civilian police staff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Prison officers and staff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Probation officers and trainee probation officers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42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LA officers and LA/ NHS social workers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Uniformed staff in fire and rescue services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Armed forces personnel and some civilian MOD personnel (ie clinical staff, MOD police, uniformed fire and defence) and some discharged personnel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Highway agency traffic staff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LA environmental health officers/practitioners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Care workers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  <w:tr w:rsidR="00B41534" w:rsidRPr="00B41534" w:rsidTr="0070206F">
              <w:trPr>
                <w:trHeight w:val="324"/>
              </w:trPr>
              <w:tc>
                <w:tcPr>
                  <w:tcW w:w="821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  <w:r w:rsidRPr="00B41534">
                    <w:rPr>
                      <w:rFonts w:eastAsia="Calibri" w:cs="Arial"/>
                      <w:lang w:val="en-US"/>
                    </w:rPr>
                    <w:t>Food/supermarket drivers and other workers</w:t>
                  </w:r>
                </w:p>
              </w:tc>
              <w:tc>
                <w:tcPr>
                  <w:tcW w:w="567" w:type="dxa"/>
                </w:tcPr>
                <w:p w:rsidR="00B41534" w:rsidRPr="00B41534" w:rsidRDefault="00B41534" w:rsidP="0070206F">
                  <w:pPr>
                    <w:rPr>
                      <w:rFonts w:eastAsia="Calibri" w:cs="Arial"/>
                      <w:lang w:val="en-US"/>
                    </w:rPr>
                  </w:pPr>
                </w:p>
              </w:tc>
            </w:tr>
          </w:tbl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</w:p>
          <w:p w:rsidR="00B41534" w:rsidRPr="00B41534" w:rsidRDefault="00B41534" w:rsidP="0070206F">
            <w:pPr>
              <w:rPr>
                <w:rFonts w:eastAsia="Calibri" w:cs="Arial"/>
                <w:lang w:val="en-US"/>
              </w:rPr>
            </w:pPr>
            <w:r w:rsidRPr="00B41534">
              <w:rPr>
                <w:rFonts w:eastAsia="Calibri" w:cs="Arial"/>
                <w:lang w:val="en-US"/>
              </w:rPr>
              <w:t>I am a Key Worker in the following service (please tick as appropriate):</w:t>
            </w:r>
          </w:p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</w:tr>
      <w:tr w:rsidR="00B41534" w:rsidRPr="00B41534" w:rsidTr="0070206F">
        <w:tc>
          <w:tcPr>
            <w:tcW w:w="9067" w:type="dxa"/>
            <w:gridSpan w:val="3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  <w:r w:rsidRPr="00B41534">
              <w:rPr>
                <w:rFonts w:eastAsia="Calibri" w:cs="Arial"/>
              </w:rPr>
              <w:t xml:space="preserve">I am in Full time/Part time employment:  </w:t>
            </w:r>
          </w:p>
          <w:p w:rsidR="00B41534" w:rsidRPr="00B41534" w:rsidRDefault="00B41534" w:rsidP="0070206F">
            <w:pPr>
              <w:rPr>
                <w:rFonts w:eastAsia="Calibri" w:cs="Arial"/>
                <w:bdr w:val="none" w:sz="0" w:space="0" w:color="auto" w:frame="1"/>
                <w:lang w:eastAsia="en-GB"/>
              </w:rPr>
            </w:pPr>
          </w:p>
        </w:tc>
      </w:tr>
      <w:tr w:rsidR="00B41534" w:rsidRPr="00B41534" w:rsidTr="0070206F">
        <w:tc>
          <w:tcPr>
            <w:tcW w:w="9067" w:type="dxa"/>
            <w:gridSpan w:val="3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  <w:r w:rsidRPr="00B41534">
              <w:rPr>
                <w:rFonts w:eastAsia="Calibri" w:cs="Arial"/>
              </w:rPr>
              <w:t>Which days do you work?</w:t>
            </w:r>
          </w:p>
          <w:p w:rsidR="00B41534" w:rsidRPr="00B41534" w:rsidRDefault="00B41534" w:rsidP="0070206F">
            <w:pPr>
              <w:rPr>
                <w:rFonts w:eastAsia="Calibri" w:cs="Arial"/>
                <w:bdr w:val="none" w:sz="0" w:space="0" w:color="auto" w:frame="1"/>
                <w:lang w:eastAsia="en-GB"/>
              </w:rPr>
            </w:pPr>
          </w:p>
        </w:tc>
      </w:tr>
      <w:tr w:rsidR="00B41534" w:rsidRPr="00B41534" w:rsidTr="0070206F">
        <w:tc>
          <w:tcPr>
            <w:tcW w:w="5807" w:type="dxa"/>
            <w:gridSpan w:val="2"/>
          </w:tcPr>
          <w:p w:rsidR="00B41534" w:rsidRPr="00B41534" w:rsidRDefault="00B41534" w:rsidP="0070206F">
            <w:pPr>
              <w:rPr>
                <w:rFonts w:eastAsia="Calibri" w:cs="Arial"/>
                <w:bdr w:val="none" w:sz="0" w:space="0" w:color="auto" w:frame="1"/>
                <w:lang w:eastAsia="en-GB"/>
              </w:rPr>
            </w:pPr>
            <w:r w:rsidRPr="00B41534">
              <w:rPr>
                <w:rFonts w:eastAsia="Calibri" w:cs="Arial"/>
                <w:bdr w:val="none" w:sz="0" w:space="0" w:color="auto" w:frame="1"/>
                <w:lang w:eastAsia="en-GB"/>
              </w:rPr>
              <w:t>Do you have a young or vulnerable children/young people at home you are a carer for?  Y/N</w:t>
            </w:r>
          </w:p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  <w:tc>
          <w:tcPr>
            <w:tcW w:w="3260" w:type="dxa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</w:tr>
      <w:tr w:rsidR="00B41534" w:rsidRPr="00B41534" w:rsidTr="0070206F">
        <w:tc>
          <w:tcPr>
            <w:tcW w:w="5807" w:type="dxa"/>
            <w:gridSpan w:val="2"/>
          </w:tcPr>
          <w:p w:rsidR="00B41534" w:rsidRPr="00B41534" w:rsidRDefault="00B41534" w:rsidP="0070206F">
            <w:pPr>
              <w:rPr>
                <w:rFonts w:eastAsia="Calibri" w:cs="Arial"/>
                <w:bdr w:val="none" w:sz="0" w:space="0" w:color="auto" w:frame="1"/>
                <w:lang w:eastAsia="en-GB"/>
              </w:rPr>
            </w:pPr>
            <w:r w:rsidRPr="00B41534">
              <w:rPr>
                <w:rFonts w:eastAsia="Calibri" w:cs="Arial"/>
                <w:bdr w:val="none" w:sz="0" w:space="0" w:color="auto" w:frame="1"/>
                <w:lang w:eastAsia="en-GB"/>
              </w:rPr>
              <w:t>If yes are you able to make alternative arrangements which do not involve asking Grandparents or other vulnerable people to support? Y/N</w:t>
            </w:r>
          </w:p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  <w:tc>
          <w:tcPr>
            <w:tcW w:w="3260" w:type="dxa"/>
          </w:tcPr>
          <w:p w:rsidR="00B41534" w:rsidRPr="00B41534" w:rsidRDefault="00B41534" w:rsidP="0070206F">
            <w:pPr>
              <w:rPr>
                <w:rFonts w:eastAsia="Calibri" w:cs="Arial"/>
              </w:rPr>
            </w:pPr>
          </w:p>
        </w:tc>
      </w:tr>
    </w:tbl>
    <w:p w:rsidR="00B41534" w:rsidRPr="00B41534" w:rsidRDefault="00B41534" w:rsidP="00B41534">
      <w:pPr>
        <w:rPr>
          <w:rFonts w:cs="Arial"/>
          <w:szCs w:val="22"/>
        </w:rPr>
      </w:pPr>
    </w:p>
    <w:p w:rsidR="00D04CE1" w:rsidRPr="00D04CE1" w:rsidRDefault="007B76B9" w:rsidP="006B4162">
      <w:pPr>
        <w:pStyle w:val="1bodycopy"/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</w:p>
    <w:p w:rsidR="000B1059" w:rsidRPr="00D04CE1" w:rsidRDefault="000B1059" w:rsidP="00FE4C49">
      <w:pPr>
        <w:spacing w:before="100" w:beforeAutospacing="1" w:after="100" w:afterAutospacing="1"/>
        <w:rPr>
          <w:rFonts w:eastAsia="Calibri" w:cs="Arial"/>
          <w:sz w:val="18"/>
          <w:szCs w:val="18"/>
          <w:lang w:eastAsia="en-GB"/>
        </w:rPr>
      </w:pPr>
    </w:p>
    <w:sectPr w:rsidR="000B1059" w:rsidRPr="00D04CE1" w:rsidSect="001479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20" w:footer="13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66F" w:rsidRDefault="00C0466F">
      <w:r>
        <w:separator/>
      </w:r>
    </w:p>
  </w:endnote>
  <w:endnote w:type="continuationSeparator" w:id="0">
    <w:p w:rsidR="00C0466F" w:rsidRDefault="00C0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2F9" w:rsidRDefault="007362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66F" w:rsidRDefault="00452364" w:rsidP="00A474E9">
    <w:pPr>
      <w:rPr>
        <w:rFonts w:cs="Arial"/>
        <w:b/>
        <w:szCs w:val="22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0E4BC88" wp14:editId="322154D2">
          <wp:simplePos x="0" y="0"/>
          <wp:positionH relativeFrom="column">
            <wp:posOffset>4632408</wp:posOffset>
          </wp:positionH>
          <wp:positionV relativeFrom="paragraph">
            <wp:posOffset>128353</wp:posOffset>
          </wp:positionV>
          <wp:extent cx="1424940" cy="95250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105" t="26353" r="46542" b="36523"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6C352929" wp14:editId="4E78F1E5">
          <wp:simplePos x="0" y="0"/>
          <wp:positionH relativeFrom="column">
            <wp:posOffset>3968584</wp:posOffset>
          </wp:positionH>
          <wp:positionV relativeFrom="paragraph">
            <wp:posOffset>5080</wp:posOffset>
          </wp:positionV>
          <wp:extent cx="1076325" cy="10534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-18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53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7128">
      <w:rPr>
        <w:rFonts w:ascii="Calibri" w:eastAsia="Calibri" w:hAnsi="Calibri"/>
        <w:noProof/>
        <w:szCs w:val="22"/>
        <w:lang w:eastAsia="en-GB"/>
      </w:rPr>
      <w:drawing>
        <wp:anchor distT="0" distB="0" distL="114300" distR="114300" simplePos="0" relativeHeight="251672576" behindDoc="0" locked="0" layoutInCell="1" allowOverlap="1" wp14:anchorId="43BFC498" wp14:editId="2EE5DFEC">
          <wp:simplePos x="0" y="0"/>
          <wp:positionH relativeFrom="column">
            <wp:posOffset>-176420</wp:posOffset>
          </wp:positionH>
          <wp:positionV relativeFrom="paragraph">
            <wp:posOffset>165735</wp:posOffset>
          </wp:positionV>
          <wp:extent cx="790575" cy="790575"/>
          <wp:effectExtent l="0" t="0" r="9525" b="9525"/>
          <wp:wrapNone/>
          <wp:docPr id="1" name="Picture 1" descr="C:\Users\tthornton.clg\AppData\Local\Microsoft\Windows\Temporary Internet Files\Content.Outlook\G214QF5U\award_2016_bronz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thornton.clg\AppData\Local\Microsoft\Windows\Temporary Internet Files\Content.Outlook\G214QF5U\award_2016_bronz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7CEA" w:rsidRPr="00B36756">
      <w:rPr>
        <w:rFonts w:ascii="Calibri" w:eastAsia="Calibri" w:hAnsi="Calibri"/>
        <w:noProof/>
        <w:szCs w:val="22"/>
        <w:lang w:eastAsia="en-GB"/>
      </w:rPr>
      <w:drawing>
        <wp:anchor distT="0" distB="0" distL="114300" distR="114300" simplePos="0" relativeHeight="251677696" behindDoc="0" locked="0" layoutInCell="1" allowOverlap="1" wp14:anchorId="43CC3F5E" wp14:editId="0DA7E2CD">
          <wp:simplePos x="0" y="0"/>
          <wp:positionH relativeFrom="column">
            <wp:posOffset>1684627</wp:posOffset>
          </wp:positionH>
          <wp:positionV relativeFrom="paragraph">
            <wp:posOffset>148590</wp:posOffset>
          </wp:positionV>
          <wp:extent cx="1438275" cy="810260"/>
          <wp:effectExtent l="0" t="0" r="9525" b="8890"/>
          <wp:wrapNone/>
          <wp:docPr id="11" name="Picture 11" descr="http://www.huntsssp.org/wp-content/uploads/2014/12/HSSP-Logo_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untsssp.org/wp-content/uploads/2014/12/HSSP-Logo_200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466F" w:rsidRDefault="00452364" w:rsidP="003B7E4E">
    <w:pPr>
      <w:ind w:left="-284" w:firstLine="284"/>
      <w:rPr>
        <w:rFonts w:cs="Arial"/>
        <w:b/>
        <w:szCs w:val="22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82F938C" wp14:editId="243C15F0">
          <wp:simplePos x="0" y="0"/>
          <wp:positionH relativeFrom="column">
            <wp:posOffset>692896</wp:posOffset>
          </wp:positionH>
          <wp:positionV relativeFrom="paragraph">
            <wp:posOffset>178435</wp:posOffset>
          </wp:positionV>
          <wp:extent cx="886460" cy="538480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7CEA" w:rsidRPr="00487CEA">
      <w:rPr>
        <w:rFonts w:cs="Arial"/>
        <w:b/>
        <w:noProof/>
        <w:szCs w:val="22"/>
        <w:lang w:eastAsia="en-GB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>
              <wp:simplePos x="0" y="0"/>
              <wp:positionH relativeFrom="column">
                <wp:posOffset>2882265</wp:posOffset>
              </wp:positionH>
              <wp:positionV relativeFrom="paragraph">
                <wp:posOffset>6985</wp:posOffset>
              </wp:positionV>
              <wp:extent cx="1422400" cy="922020"/>
              <wp:effectExtent l="0" t="0" r="635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922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63500"/>
                      </a:effectLst>
                    </wps:spPr>
                    <wps:txbx>
                      <w:txbxContent>
                        <w:p w:rsidR="00487CEA" w:rsidRDefault="00452364" w:rsidP="00452364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99990" cy="750737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Forest School Badge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28" cy="7519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26.95pt;margin-top:.55pt;width:112pt;height:72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" stroked="f">
              <v:textbox>
                <w:txbxContent>
                  <w:p w:rsidR="00487CEA" w:rsidRDefault="00452364" w:rsidP="00452364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99990" cy="750737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orest School Badge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1328" cy="7519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87CEA" w:rsidRPr="001455D2">
      <w:rPr>
        <w:rFonts w:ascii="Calibri" w:eastAsia="Calibri" w:hAnsi="Calibri"/>
        <w:noProof/>
        <w:szCs w:val="22"/>
        <w:lang w:eastAsia="en-GB"/>
      </w:rPr>
      <w:drawing>
        <wp:anchor distT="0" distB="0" distL="114300" distR="114300" simplePos="0" relativeHeight="251676672" behindDoc="1" locked="0" layoutInCell="1" allowOverlap="1" wp14:anchorId="40AD4E9C" wp14:editId="53AD99CD">
          <wp:simplePos x="0" y="0"/>
          <wp:positionH relativeFrom="margin">
            <wp:align>right</wp:align>
          </wp:positionH>
          <wp:positionV relativeFrom="paragraph">
            <wp:posOffset>23495</wp:posOffset>
          </wp:positionV>
          <wp:extent cx="714375" cy="714375"/>
          <wp:effectExtent l="0" t="0" r="9525" b="9525"/>
          <wp:wrapTight wrapText="bothSides">
            <wp:wrapPolygon edited="0">
              <wp:start x="0" y="0"/>
              <wp:lineTo x="0" y="21312"/>
              <wp:lineTo x="21312" y="21312"/>
              <wp:lineTo x="21312" y="0"/>
              <wp:lineTo x="0" y="0"/>
            </wp:wrapPolygon>
          </wp:wrapTight>
          <wp:docPr id="12" name="Picture 12" descr="C:\Users\Omills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lls\Downloads\logo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66F">
      <w:rPr>
        <w:rFonts w:cs="Arial"/>
        <w:b/>
        <w:szCs w:val="22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2F9" w:rsidRDefault="007362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66F" w:rsidRDefault="00C0466F">
      <w:r>
        <w:separator/>
      </w:r>
    </w:p>
  </w:footnote>
  <w:footnote w:type="continuationSeparator" w:id="0">
    <w:p w:rsidR="00C0466F" w:rsidRDefault="00C046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2F9" w:rsidRDefault="007362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185" w:rsidRPr="00C12E7F" w:rsidRDefault="007362F9" w:rsidP="005D2441">
    <w:pPr>
      <w:pStyle w:val="Header"/>
      <w:ind w:right="566"/>
      <w:jc w:val="both"/>
      <w:rPr>
        <w:rFonts w:ascii="Baskerville Old Face" w:hAnsi="Baskerville Old Face"/>
        <w:b/>
        <w:sz w:val="28"/>
        <w:szCs w:val="28"/>
      </w:rPr>
    </w:pPr>
    <w:r w:rsidRPr="007362F9">
      <w:rPr>
        <w:rFonts w:ascii="Calibri" w:eastAsia="Calibri" w:hAnsi="Calibri"/>
        <w:noProof/>
        <w:szCs w:val="22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-295275</wp:posOffset>
          </wp:positionH>
          <wp:positionV relativeFrom="paragraph">
            <wp:posOffset>-152400</wp:posOffset>
          </wp:positionV>
          <wp:extent cx="1028700" cy="1028700"/>
          <wp:effectExtent l="0" t="0" r="0" b="0"/>
          <wp:wrapNone/>
          <wp:docPr id="8" name="Picture 8" descr="\\tsclient\H\Theresa Thornton\Admin\BMP\Ofsted_Good_GP_Colou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tsclient\H\Theresa Thornton\Admin\BMP\Ofsted_Good_GP_Colour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2A18">
      <w:rPr>
        <w:noProof/>
      </w:rPr>
      <w:drawing>
        <wp:anchor distT="0" distB="0" distL="114300" distR="114300" simplePos="0" relativeHeight="251664384" behindDoc="0" locked="0" layoutInCell="1" allowOverlap="1" wp14:anchorId="299E8449" wp14:editId="4145C028">
          <wp:simplePos x="0" y="0"/>
          <wp:positionH relativeFrom="column">
            <wp:posOffset>2886075</wp:posOffset>
          </wp:positionH>
          <wp:positionV relativeFrom="paragraph">
            <wp:posOffset>-119380</wp:posOffset>
          </wp:positionV>
          <wp:extent cx="1790700" cy="107124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-100000" contrast="-10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071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7185">
      <w:rPr>
        <w:rFonts w:ascii="Baskerville Old Face" w:hAnsi="Baskerville Old Face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E99DFE" wp14:editId="3C5EDC7C">
              <wp:simplePos x="0" y="0"/>
              <wp:positionH relativeFrom="column">
                <wp:posOffset>781050</wp:posOffset>
              </wp:positionH>
              <wp:positionV relativeFrom="paragraph">
                <wp:posOffset>-114300</wp:posOffset>
              </wp:positionV>
              <wp:extent cx="1885950" cy="11811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7185" w:rsidRPr="00507185" w:rsidRDefault="00507185" w:rsidP="00507185">
                          <w:pPr>
                            <w:tabs>
                              <w:tab w:val="left" w:pos="9781"/>
                            </w:tabs>
                            <w:rPr>
                              <w:rFonts w:ascii="Baskerville Old Face" w:hAnsi="Baskerville Old Face" w:cs="Arial"/>
                            </w:rPr>
                          </w:pPr>
                          <w:r w:rsidRPr="00507185">
                            <w:rPr>
                              <w:rFonts w:ascii="Baskerville Old Face" w:hAnsi="Baskerville Old Face" w:cs="Arial"/>
                              <w:b/>
                            </w:rPr>
                            <w:t>Nene Way</w:t>
                          </w:r>
                          <w:r w:rsidRPr="00507185">
                            <w:rPr>
                              <w:rFonts w:ascii="Baskerville Old Face" w:hAnsi="Baskerville Old Face" w:cs="Arial"/>
                            </w:rPr>
                            <w:t xml:space="preserve">  </w:t>
                          </w:r>
                        </w:p>
                        <w:p w:rsidR="00507185" w:rsidRPr="00507185" w:rsidRDefault="00507185" w:rsidP="00507185">
                          <w:pPr>
                            <w:tabs>
                              <w:tab w:val="left" w:pos="9781"/>
                            </w:tabs>
                            <w:rPr>
                              <w:rFonts w:ascii="Baskerville Old Face" w:hAnsi="Baskerville Old Face" w:cs="Arial"/>
                              <w:b/>
                            </w:rPr>
                          </w:pPr>
                          <w:r w:rsidRPr="00507185">
                            <w:rPr>
                              <w:rFonts w:ascii="Baskerville Old Face" w:hAnsi="Baskerville Old Face" w:cs="Arial"/>
                              <w:b/>
                            </w:rPr>
                            <w:t>St. Ives, Cambs.</w:t>
                          </w:r>
                        </w:p>
                        <w:p w:rsidR="00507185" w:rsidRPr="00507185" w:rsidRDefault="00507185" w:rsidP="00507185">
                          <w:pPr>
                            <w:jc w:val="both"/>
                            <w:rPr>
                              <w:rFonts w:ascii="Baskerville Old Face" w:hAnsi="Baskerville Old Face" w:cs="Arial"/>
                              <w:b/>
                            </w:rPr>
                          </w:pPr>
                          <w:r w:rsidRPr="00507185">
                            <w:rPr>
                              <w:rFonts w:ascii="Baskerville Old Face" w:hAnsi="Baskerville Old Face" w:cs="Arial"/>
                              <w:b/>
                            </w:rPr>
                            <w:t>PE27 3WF</w:t>
                          </w:r>
                        </w:p>
                        <w:p w:rsidR="00507185" w:rsidRPr="00507185" w:rsidRDefault="00507185" w:rsidP="00507185">
                          <w:pPr>
                            <w:jc w:val="both"/>
                            <w:rPr>
                              <w:rFonts w:ascii="Baskerville Old Face" w:hAnsi="Baskerville Old Face" w:cs="Arial"/>
                            </w:rPr>
                          </w:pPr>
                          <w:r w:rsidRPr="00507185">
                            <w:rPr>
                              <w:rFonts w:ascii="Baskerville Old Face" w:hAnsi="Baskerville Old Face" w:cs="Arial"/>
                            </w:rPr>
                            <w:t>Phone: 01480 466919</w:t>
                          </w:r>
                        </w:p>
                        <w:p w:rsidR="00507185" w:rsidRPr="00507185" w:rsidRDefault="00507185" w:rsidP="00507185">
                          <w:pPr>
                            <w:tabs>
                              <w:tab w:val="left" w:pos="1680"/>
                              <w:tab w:val="left" w:pos="1965"/>
                              <w:tab w:val="right" w:pos="9639"/>
                            </w:tabs>
                            <w:ind w:right="283"/>
                            <w:rPr>
                              <w:rFonts w:ascii="Baskerville Old Face" w:hAnsi="Baskerville Old Face" w:cs="Arial"/>
                              <w:lang w:val="fr-FR"/>
                            </w:rPr>
                          </w:pPr>
                          <w:r w:rsidRPr="00507185">
                            <w:rPr>
                              <w:rFonts w:ascii="Baskerville Old Face" w:hAnsi="Baskerville Old Face" w:cs="Arial"/>
                              <w:lang w:val="fr-FR"/>
                            </w:rPr>
                            <w:t>Fax: 01480 498248</w:t>
                          </w:r>
                          <w:r w:rsidRPr="00507185">
                            <w:rPr>
                              <w:rFonts w:ascii="Baskerville Old Face" w:hAnsi="Baskerville Old Face" w:cs="Arial"/>
                              <w:lang w:val="fr-FR"/>
                            </w:rPr>
                            <w:tab/>
                            <w:t xml:space="preserve">  </w:t>
                          </w:r>
                          <w:r w:rsidRPr="00507185">
                            <w:rPr>
                              <w:rFonts w:ascii="Baskerville Old Face" w:hAnsi="Baskerville Old Face" w:cs="Arial"/>
                              <w:lang w:val="fr-FR"/>
                            </w:rPr>
                            <w:tab/>
                          </w:r>
                          <w:r w:rsidRPr="00507185">
                            <w:rPr>
                              <w:rFonts w:ascii="Baskerville Old Face" w:hAnsi="Baskerville Old Face" w:cs="Arial"/>
                              <w:lang w:val="fr-FR"/>
                            </w:rPr>
                            <w:tab/>
                            <w:t xml:space="preserve">       </w:t>
                          </w:r>
                        </w:p>
                        <w:p w:rsidR="00507185" w:rsidRPr="00507185" w:rsidRDefault="00507185" w:rsidP="00507185">
                          <w:pPr>
                            <w:rPr>
                              <w:rFonts w:ascii="Baskerville Old Face" w:hAnsi="Baskerville Old Face" w:cs="Arial"/>
                              <w:b/>
                              <w:lang w:val="fr-FR"/>
                            </w:rPr>
                          </w:pPr>
                          <w:r w:rsidRPr="00507185">
                            <w:rPr>
                              <w:rFonts w:ascii="Baskerville Old Face" w:hAnsi="Baskerville Old Face" w:cs="Arial"/>
                              <w:b/>
                              <w:lang w:val="fr-FR"/>
                            </w:rPr>
                            <w:t xml:space="preserve">www.wheatfields.cambs.sch.uk                                                                                                </w:t>
                          </w:r>
                        </w:p>
                        <w:p w:rsidR="00507185" w:rsidRPr="00507185" w:rsidRDefault="005071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99D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1.5pt;margin-top:-9pt;width:148.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" stroked="f">
              <v:textbox>
                <w:txbxContent>
                  <w:p w:rsidR="00507185" w:rsidRPr="00507185" w:rsidRDefault="00507185" w:rsidP="00507185">
                    <w:pPr>
                      <w:tabs>
                        <w:tab w:val="left" w:pos="9781"/>
                      </w:tabs>
                      <w:rPr>
                        <w:rFonts w:ascii="Baskerville Old Face" w:hAnsi="Baskerville Old Face" w:cs="Arial"/>
                      </w:rPr>
                    </w:pPr>
                    <w:r w:rsidRPr="00507185">
                      <w:rPr>
                        <w:rFonts w:ascii="Baskerville Old Face" w:hAnsi="Baskerville Old Face" w:cs="Arial"/>
                        <w:b/>
                      </w:rPr>
                      <w:t>Nene Way</w:t>
                    </w:r>
                    <w:r w:rsidRPr="00507185">
                      <w:rPr>
                        <w:rFonts w:ascii="Baskerville Old Face" w:hAnsi="Baskerville Old Face" w:cs="Arial"/>
                      </w:rPr>
                      <w:t xml:space="preserve">  </w:t>
                    </w:r>
                  </w:p>
                  <w:p w:rsidR="00507185" w:rsidRPr="00507185" w:rsidRDefault="00507185" w:rsidP="00507185">
                    <w:pPr>
                      <w:tabs>
                        <w:tab w:val="left" w:pos="9781"/>
                      </w:tabs>
                      <w:rPr>
                        <w:rFonts w:ascii="Baskerville Old Face" w:hAnsi="Baskerville Old Face" w:cs="Arial"/>
                        <w:b/>
                      </w:rPr>
                    </w:pPr>
                    <w:r w:rsidRPr="00507185">
                      <w:rPr>
                        <w:rFonts w:ascii="Baskerville Old Face" w:hAnsi="Baskerville Old Face" w:cs="Arial"/>
                        <w:b/>
                      </w:rPr>
                      <w:t>St. Ives, Cambs.</w:t>
                    </w:r>
                  </w:p>
                  <w:p w:rsidR="00507185" w:rsidRPr="00507185" w:rsidRDefault="00507185" w:rsidP="00507185">
                    <w:pPr>
                      <w:jc w:val="both"/>
                      <w:rPr>
                        <w:rFonts w:ascii="Baskerville Old Face" w:hAnsi="Baskerville Old Face" w:cs="Arial"/>
                        <w:b/>
                      </w:rPr>
                    </w:pPr>
                    <w:r w:rsidRPr="00507185">
                      <w:rPr>
                        <w:rFonts w:ascii="Baskerville Old Face" w:hAnsi="Baskerville Old Face" w:cs="Arial"/>
                        <w:b/>
                      </w:rPr>
                      <w:t>PE27 3WF</w:t>
                    </w:r>
                  </w:p>
                  <w:p w:rsidR="00507185" w:rsidRPr="00507185" w:rsidRDefault="00507185" w:rsidP="00507185">
                    <w:pPr>
                      <w:jc w:val="both"/>
                      <w:rPr>
                        <w:rFonts w:ascii="Baskerville Old Face" w:hAnsi="Baskerville Old Face" w:cs="Arial"/>
                      </w:rPr>
                    </w:pPr>
                    <w:r w:rsidRPr="00507185">
                      <w:rPr>
                        <w:rFonts w:ascii="Baskerville Old Face" w:hAnsi="Baskerville Old Face" w:cs="Arial"/>
                      </w:rPr>
                      <w:t>Phone: 01480 466919</w:t>
                    </w:r>
                  </w:p>
                  <w:p w:rsidR="00507185" w:rsidRPr="00507185" w:rsidRDefault="00507185" w:rsidP="00507185">
                    <w:pPr>
                      <w:tabs>
                        <w:tab w:val="left" w:pos="1680"/>
                        <w:tab w:val="left" w:pos="1965"/>
                        <w:tab w:val="right" w:pos="9639"/>
                      </w:tabs>
                      <w:ind w:right="283"/>
                      <w:rPr>
                        <w:rFonts w:ascii="Baskerville Old Face" w:hAnsi="Baskerville Old Face" w:cs="Arial"/>
                        <w:lang w:val="fr-FR"/>
                      </w:rPr>
                    </w:pPr>
                    <w:r w:rsidRPr="00507185">
                      <w:rPr>
                        <w:rFonts w:ascii="Baskerville Old Face" w:hAnsi="Baskerville Old Face" w:cs="Arial"/>
                        <w:lang w:val="fr-FR"/>
                      </w:rPr>
                      <w:t>Fax: 01480 498248</w:t>
                    </w:r>
                    <w:r w:rsidRPr="00507185">
                      <w:rPr>
                        <w:rFonts w:ascii="Baskerville Old Face" w:hAnsi="Baskerville Old Face" w:cs="Arial"/>
                        <w:lang w:val="fr-FR"/>
                      </w:rPr>
                      <w:tab/>
                      <w:t xml:space="preserve">  </w:t>
                    </w:r>
                    <w:r w:rsidRPr="00507185">
                      <w:rPr>
                        <w:rFonts w:ascii="Baskerville Old Face" w:hAnsi="Baskerville Old Face" w:cs="Arial"/>
                        <w:lang w:val="fr-FR"/>
                      </w:rPr>
                      <w:tab/>
                    </w:r>
                    <w:r w:rsidRPr="00507185">
                      <w:rPr>
                        <w:rFonts w:ascii="Baskerville Old Face" w:hAnsi="Baskerville Old Face" w:cs="Arial"/>
                        <w:lang w:val="fr-FR"/>
                      </w:rPr>
                      <w:tab/>
                      <w:t xml:space="preserve">       </w:t>
                    </w:r>
                  </w:p>
                  <w:p w:rsidR="00507185" w:rsidRPr="00507185" w:rsidRDefault="00507185" w:rsidP="00507185">
                    <w:pPr>
                      <w:rPr>
                        <w:rFonts w:ascii="Baskerville Old Face" w:hAnsi="Baskerville Old Face" w:cs="Arial"/>
                        <w:b/>
                        <w:lang w:val="fr-FR"/>
                      </w:rPr>
                    </w:pPr>
                    <w:r w:rsidRPr="00507185">
                      <w:rPr>
                        <w:rFonts w:ascii="Baskerville Old Face" w:hAnsi="Baskerville Old Face" w:cs="Arial"/>
                        <w:b/>
                        <w:lang w:val="fr-FR"/>
                      </w:rPr>
                      <w:t xml:space="preserve">www.wheatfields.cambs.sch.uk                                                                                                </w:t>
                    </w:r>
                  </w:p>
                  <w:p w:rsidR="00507185" w:rsidRPr="00507185" w:rsidRDefault="00507185"/>
                </w:txbxContent>
              </v:textbox>
            </v:shape>
          </w:pict>
        </mc:Fallback>
      </mc:AlternateContent>
    </w:r>
    <w:r w:rsidR="001479EE" w:rsidRPr="006C74CF">
      <w:rPr>
        <w:b/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E3D5844" wp14:editId="326FECAA">
              <wp:simplePos x="0" y="0"/>
              <wp:positionH relativeFrom="column">
                <wp:posOffset>4657725</wp:posOffset>
              </wp:positionH>
              <wp:positionV relativeFrom="paragraph">
                <wp:posOffset>-219075</wp:posOffset>
              </wp:positionV>
              <wp:extent cx="1964055" cy="118364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1183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185" w:rsidRDefault="00507185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</w:pPr>
                        </w:p>
                        <w:p w:rsidR="00507185" w:rsidRPr="00BC5F1C" w:rsidRDefault="00507185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</w:pPr>
                          <w:r w:rsidRPr="00BC5F1C"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  <w:t>Mrs Theresa Thornton</w:t>
                          </w:r>
                        </w:p>
                        <w:p w:rsidR="00507185" w:rsidRPr="00BC5F1C" w:rsidRDefault="00507185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szCs w:val="22"/>
                            </w:rPr>
                          </w:pPr>
                          <w:r w:rsidRPr="00BC5F1C">
                            <w:rPr>
                              <w:rFonts w:ascii="Baskerville Old Face" w:hAnsi="Baskerville Old Face" w:cs="Arial"/>
                              <w:szCs w:val="22"/>
                            </w:rPr>
                            <w:t>Headteacher</w:t>
                          </w:r>
                        </w:p>
                        <w:p w:rsidR="00507185" w:rsidRPr="00BC5F1C" w:rsidRDefault="004A4BEC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</w:pPr>
                          <w:r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  <w:t xml:space="preserve">Mrs </w:t>
                          </w:r>
                          <w:r w:rsidR="00507185"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  <w:t>Emma Verney</w:t>
                          </w:r>
                          <w:r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  <w:t>-Davies</w:t>
                          </w:r>
                        </w:p>
                        <w:p w:rsidR="00507185" w:rsidRPr="00BC5F1C" w:rsidRDefault="00507185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szCs w:val="22"/>
                            </w:rPr>
                          </w:pPr>
                          <w:r w:rsidRPr="00BC5F1C">
                            <w:rPr>
                              <w:rFonts w:ascii="Baskerville Old Face" w:hAnsi="Baskerville Old Face" w:cs="Arial"/>
                              <w:szCs w:val="22"/>
                            </w:rPr>
                            <w:t>Deputy Headteacher</w:t>
                          </w:r>
                        </w:p>
                        <w:p w:rsidR="00507185" w:rsidRPr="00BC5F1C" w:rsidRDefault="00507185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</w:pPr>
                          <w:r w:rsidRPr="00BC5F1C">
                            <w:rPr>
                              <w:rFonts w:ascii="Baskerville Old Face" w:hAnsi="Baskerville Old Face" w:cs="Arial"/>
                              <w:b/>
                              <w:szCs w:val="22"/>
                            </w:rPr>
                            <w:t>Mrs Gemma Edwards</w:t>
                          </w:r>
                        </w:p>
                        <w:p w:rsidR="00507185" w:rsidRPr="00BC5F1C" w:rsidRDefault="00507185" w:rsidP="00507185">
                          <w:pPr>
                            <w:jc w:val="right"/>
                            <w:rPr>
                              <w:rFonts w:ascii="Baskerville Old Face" w:hAnsi="Baskerville Old Face" w:cs="Arial"/>
                              <w:szCs w:val="22"/>
                            </w:rPr>
                          </w:pPr>
                          <w:r w:rsidRPr="00BC5F1C">
                            <w:rPr>
                              <w:rFonts w:ascii="Baskerville Old Face" w:hAnsi="Baskerville Old Face" w:cs="Arial"/>
                              <w:szCs w:val="22"/>
                            </w:rPr>
                            <w:t>Assistant Headteacher</w:t>
                          </w:r>
                        </w:p>
                        <w:p w:rsidR="00507185" w:rsidRPr="00BC5F1C" w:rsidRDefault="00507185" w:rsidP="00507185">
                          <w:pPr>
                            <w:jc w:val="right"/>
                            <w:rPr>
                              <w:rFonts w:cs="Arial"/>
                              <w:b/>
                              <w:szCs w:val="22"/>
                            </w:rPr>
                          </w:pPr>
                        </w:p>
                        <w:p w:rsidR="00507185" w:rsidRPr="00BC5F1C" w:rsidRDefault="00507185" w:rsidP="00507185">
                          <w:pPr>
                            <w:rPr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D5844" id="_x0000_s1027" type="#_x0000_t202" style="position:absolute;left:0;text-align:left;margin-left:366.75pt;margin-top:-17.25pt;width:154.65pt;height:93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W4gwIAABg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" stroked="f">
              <v:textbox>
                <w:txbxContent>
                  <w:p w:rsidR="00507185" w:rsidRDefault="00507185" w:rsidP="00507185">
                    <w:pPr>
                      <w:jc w:val="right"/>
                      <w:rPr>
                        <w:rFonts w:ascii="Baskerville Old Face" w:hAnsi="Baskerville Old Face" w:cs="Arial"/>
                        <w:b/>
                        <w:szCs w:val="22"/>
                      </w:rPr>
                    </w:pPr>
                  </w:p>
                  <w:p w:rsidR="00507185" w:rsidRPr="00BC5F1C" w:rsidRDefault="00507185" w:rsidP="00507185">
                    <w:pPr>
                      <w:jc w:val="right"/>
                      <w:rPr>
                        <w:rFonts w:ascii="Baskerville Old Face" w:hAnsi="Baskerville Old Face" w:cs="Arial"/>
                        <w:b/>
                        <w:szCs w:val="22"/>
                      </w:rPr>
                    </w:pPr>
                    <w:r w:rsidRPr="00BC5F1C">
                      <w:rPr>
                        <w:rFonts w:ascii="Baskerville Old Face" w:hAnsi="Baskerville Old Face" w:cs="Arial"/>
                        <w:b/>
                        <w:szCs w:val="22"/>
                      </w:rPr>
                      <w:t>Mrs Theresa Thornton</w:t>
                    </w:r>
                  </w:p>
                  <w:p w:rsidR="00507185" w:rsidRPr="00BC5F1C" w:rsidRDefault="00507185" w:rsidP="00507185">
                    <w:pPr>
                      <w:jc w:val="right"/>
                      <w:rPr>
                        <w:rFonts w:ascii="Baskerville Old Face" w:hAnsi="Baskerville Old Face" w:cs="Arial"/>
                        <w:szCs w:val="22"/>
                      </w:rPr>
                    </w:pPr>
                    <w:proofErr w:type="spellStart"/>
                    <w:r w:rsidRPr="00BC5F1C">
                      <w:rPr>
                        <w:rFonts w:ascii="Baskerville Old Face" w:hAnsi="Baskerville Old Face" w:cs="Arial"/>
                        <w:szCs w:val="22"/>
                      </w:rPr>
                      <w:t>Headteacher</w:t>
                    </w:r>
                    <w:proofErr w:type="spellEnd"/>
                  </w:p>
                  <w:p w:rsidR="00507185" w:rsidRPr="00BC5F1C" w:rsidRDefault="004A4BEC" w:rsidP="00507185">
                    <w:pPr>
                      <w:jc w:val="right"/>
                      <w:rPr>
                        <w:rFonts w:ascii="Baskerville Old Face" w:hAnsi="Baskerville Old Face" w:cs="Arial"/>
                        <w:b/>
                        <w:szCs w:val="22"/>
                      </w:rPr>
                    </w:pPr>
                    <w:r>
                      <w:rPr>
                        <w:rFonts w:ascii="Baskerville Old Face" w:hAnsi="Baskerville Old Face" w:cs="Arial"/>
                        <w:b/>
                        <w:szCs w:val="22"/>
                      </w:rPr>
                      <w:t xml:space="preserve">Mrs </w:t>
                    </w:r>
                    <w:r w:rsidR="00507185">
                      <w:rPr>
                        <w:rFonts w:ascii="Baskerville Old Face" w:hAnsi="Baskerville Old Face" w:cs="Arial"/>
                        <w:b/>
                        <w:szCs w:val="22"/>
                      </w:rPr>
                      <w:t>Emma Verney</w:t>
                    </w:r>
                    <w:r>
                      <w:rPr>
                        <w:rFonts w:ascii="Baskerville Old Face" w:hAnsi="Baskerville Old Face" w:cs="Arial"/>
                        <w:b/>
                        <w:szCs w:val="22"/>
                      </w:rPr>
                      <w:t>-Davies</w:t>
                    </w:r>
                  </w:p>
                  <w:p w:rsidR="00507185" w:rsidRPr="00BC5F1C" w:rsidRDefault="00507185" w:rsidP="00507185">
                    <w:pPr>
                      <w:jc w:val="right"/>
                      <w:rPr>
                        <w:rFonts w:ascii="Baskerville Old Face" w:hAnsi="Baskerville Old Face" w:cs="Arial"/>
                        <w:szCs w:val="22"/>
                      </w:rPr>
                    </w:pPr>
                    <w:r w:rsidRPr="00BC5F1C">
                      <w:rPr>
                        <w:rFonts w:ascii="Baskerville Old Face" w:hAnsi="Baskerville Old Face" w:cs="Arial"/>
                        <w:szCs w:val="22"/>
                      </w:rPr>
                      <w:t xml:space="preserve">Deputy </w:t>
                    </w:r>
                    <w:proofErr w:type="spellStart"/>
                    <w:r w:rsidRPr="00BC5F1C">
                      <w:rPr>
                        <w:rFonts w:ascii="Baskerville Old Face" w:hAnsi="Baskerville Old Face" w:cs="Arial"/>
                        <w:szCs w:val="22"/>
                      </w:rPr>
                      <w:t>Headteacher</w:t>
                    </w:r>
                    <w:proofErr w:type="spellEnd"/>
                  </w:p>
                  <w:p w:rsidR="00507185" w:rsidRPr="00BC5F1C" w:rsidRDefault="00507185" w:rsidP="00507185">
                    <w:pPr>
                      <w:jc w:val="right"/>
                      <w:rPr>
                        <w:rFonts w:ascii="Baskerville Old Face" w:hAnsi="Baskerville Old Face" w:cs="Arial"/>
                        <w:b/>
                        <w:szCs w:val="22"/>
                      </w:rPr>
                    </w:pPr>
                    <w:r w:rsidRPr="00BC5F1C">
                      <w:rPr>
                        <w:rFonts w:ascii="Baskerville Old Face" w:hAnsi="Baskerville Old Face" w:cs="Arial"/>
                        <w:b/>
                        <w:szCs w:val="22"/>
                      </w:rPr>
                      <w:t>Mrs Gemma Edwards</w:t>
                    </w:r>
                  </w:p>
                  <w:p w:rsidR="00507185" w:rsidRPr="00BC5F1C" w:rsidRDefault="00507185" w:rsidP="00507185">
                    <w:pPr>
                      <w:jc w:val="right"/>
                      <w:rPr>
                        <w:rFonts w:ascii="Baskerville Old Face" w:hAnsi="Baskerville Old Face" w:cs="Arial"/>
                        <w:szCs w:val="22"/>
                      </w:rPr>
                    </w:pPr>
                    <w:r w:rsidRPr="00BC5F1C">
                      <w:rPr>
                        <w:rFonts w:ascii="Baskerville Old Face" w:hAnsi="Baskerville Old Face" w:cs="Arial"/>
                        <w:szCs w:val="22"/>
                      </w:rPr>
                      <w:t xml:space="preserve">Assistant </w:t>
                    </w:r>
                    <w:proofErr w:type="spellStart"/>
                    <w:r w:rsidRPr="00BC5F1C">
                      <w:rPr>
                        <w:rFonts w:ascii="Baskerville Old Face" w:hAnsi="Baskerville Old Face" w:cs="Arial"/>
                        <w:szCs w:val="22"/>
                      </w:rPr>
                      <w:t>Headteacher</w:t>
                    </w:r>
                    <w:proofErr w:type="spellEnd"/>
                  </w:p>
                  <w:p w:rsidR="00507185" w:rsidRPr="00BC5F1C" w:rsidRDefault="00507185" w:rsidP="00507185">
                    <w:pPr>
                      <w:jc w:val="right"/>
                      <w:rPr>
                        <w:rFonts w:cs="Arial"/>
                        <w:b/>
                        <w:szCs w:val="22"/>
                      </w:rPr>
                    </w:pPr>
                  </w:p>
                  <w:p w:rsidR="00507185" w:rsidRPr="00BC5F1C" w:rsidRDefault="00507185" w:rsidP="00507185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07185" w:rsidRDefault="00507185" w:rsidP="005D2441">
    <w:pPr>
      <w:pStyle w:val="Header"/>
      <w:ind w:right="566"/>
      <w:jc w:val="both"/>
      <w:rPr>
        <w:rFonts w:ascii="Baskerville Old Face" w:hAnsi="Baskerville Old Face"/>
      </w:rPr>
    </w:pPr>
  </w:p>
  <w:p w:rsidR="00507185" w:rsidRDefault="00507185" w:rsidP="005D2441">
    <w:pPr>
      <w:pStyle w:val="Header"/>
      <w:ind w:right="566"/>
      <w:jc w:val="both"/>
      <w:rPr>
        <w:rFonts w:ascii="Baskerville Old Face" w:hAnsi="Baskerville Old Face"/>
      </w:rPr>
    </w:pPr>
  </w:p>
  <w:p w:rsidR="00507185" w:rsidRDefault="00507185" w:rsidP="005D2441">
    <w:pPr>
      <w:pStyle w:val="Header"/>
      <w:ind w:right="566"/>
      <w:jc w:val="both"/>
      <w:rPr>
        <w:rFonts w:ascii="Baskerville Old Face" w:hAnsi="Baskerville Old Face"/>
      </w:rPr>
    </w:pPr>
  </w:p>
  <w:p w:rsidR="001479EE" w:rsidRDefault="001479EE" w:rsidP="001479EE">
    <w:pPr>
      <w:pStyle w:val="Header"/>
      <w:ind w:right="566"/>
      <w:rPr>
        <w:rFonts w:ascii="Baskerville Old Face" w:hAnsi="Baskerville Old Face"/>
        <w:b/>
        <w:sz w:val="28"/>
        <w:szCs w:val="28"/>
      </w:rPr>
    </w:pPr>
  </w:p>
  <w:p w:rsidR="00507185" w:rsidRPr="007362F9" w:rsidRDefault="007362F9" w:rsidP="007362F9">
    <w:pPr>
      <w:pStyle w:val="Header"/>
      <w:ind w:right="566"/>
      <w:jc w:val="center"/>
      <w:rPr>
        <w:rStyle w:val="Emphasis"/>
        <w:rFonts w:ascii="Baskerville Old Face" w:hAnsi="Baskerville Old Face"/>
        <w:b/>
        <w:sz w:val="32"/>
        <w:szCs w:val="32"/>
      </w:rPr>
    </w:pPr>
    <w:r w:rsidRPr="007362F9">
      <w:rPr>
        <w:rStyle w:val="Emphasis"/>
        <w:rFonts w:ascii="Baskerville Old Face" w:hAnsi="Baskerville Old Face"/>
        <w:b/>
        <w:sz w:val="32"/>
        <w:szCs w:val="32"/>
      </w:rPr>
      <w:t xml:space="preserve">                                </w:t>
    </w:r>
    <w:r w:rsidR="001479EE" w:rsidRPr="007362F9">
      <w:rPr>
        <w:rStyle w:val="Emphasis"/>
        <w:rFonts w:ascii="Baskerville Old Face" w:hAnsi="Baskerville Old Face"/>
        <w:b/>
        <w:sz w:val="32"/>
        <w:szCs w:val="32"/>
      </w:rPr>
      <w:t>Learn and Grow Together</w:t>
    </w:r>
  </w:p>
  <w:p w:rsidR="001455D2" w:rsidRPr="00507185" w:rsidRDefault="001455D2" w:rsidP="005D2441">
    <w:pPr>
      <w:pStyle w:val="Header"/>
      <w:ind w:right="566"/>
      <w:jc w:val="both"/>
      <w:rPr>
        <w:rFonts w:ascii="Baskerville Old Face" w:hAnsi="Baskerville Old Face"/>
      </w:rPr>
    </w:pPr>
  </w:p>
  <w:p w:rsidR="00C0466F" w:rsidRPr="00507185" w:rsidRDefault="00507185" w:rsidP="00507185">
    <w:pPr>
      <w:tabs>
        <w:tab w:val="left" w:pos="1680"/>
        <w:tab w:val="left" w:pos="1965"/>
        <w:tab w:val="right" w:pos="9639"/>
      </w:tabs>
      <w:ind w:right="283"/>
      <w:rPr>
        <w:rFonts w:ascii="Baskerville Old Face" w:hAnsi="Baskerville Old Face" w:cs="Arial"/>
        <w:lang w:val="fr-FR"/>
      </w:rPr>
    </w:pPr>
    <w:r>
      <w:rPr>
        <w:rFonts w:ascii="Baskerville Old Face" w:hAnsi="Baskerville Old Face" w:cs="Arial"/>
        <w:lang w:val="fr-FR"/>
      </w:rPr>
      <w:tab/>
      <w:t xml:space="preserve">      </w:t>
    </w:r>
    <w:r w:rsidR="00C0466F" w:rsidRPr="00052A18">
      <w:rPr>
        <w:rFonts w:ascii="Baskerville Old Face" w:hAnsi="Baskerville Old Face" w:cs="Arial"/>
        <w:b/>
        <w:lang w:val="fr-FR"/>
      </w:rPr>
      <w:t xml:space="preserve">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2F9" w:rsidRDefault="007362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4pt;height:332.4pt" o:bullet="t">
        <v:imagedata r:id="rId1" o:title="TK_LOGO_POINTER_RGB_bullet_blue"/>
      </v:shape>
    </w:pict>
  </w:numPicBullet>
  <w:abstractNum w:abstractNumId="0" w15:restartNumberingAfterBreak="0">
    <w:nsid w:val="187B58F5"/>
    <w:multiLevelType w:val="hybridMultilevel"/>
    <w:tmpl w:val="CE12462E"/>
    <w:lvl w:ilvl="0" w:tplc="7AA44D84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F4577"/>
    <w:multiLevelType w:val="hybridMultilevel"/>
    <w:tmpl w:val="5DA2A8D0"/>
    <w:lvl w:ilvl="0" w:tplc="8A648D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69C3"/>
    <w:multiLevelType w:val="singleLevel"/>
    <w:tmpl w:val="3CD62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4" w15:restartNumberingAfterBreak="0">
    <w:nsid w:val="59DF1667"/>
    <w:multiLevelType w:val="hybridMultilevel"/>
    <w:tmpl w:val="4D228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441"/>
    <w:rsid w:val="00027932"/>
    <w:rsid w:val="00043D3A"/>
    <w:rsid w:val="00052A18"/>
    <w:rsid w:val="000541FD"/>
    <w:rsid w:val="00074364"/>
    <w:rsid w:val="00097D35"/>
    <w:rsid w:val="000A20DC"/>
    <w:rsid w:val="000A7128"/>
    <w:rsid w:val="000B1059"/>
    <w:rsid w:val="000C0C3A"/>
    <w:rsid w:val="000E1D13"/>
    <w:rsid w:val="000F1040"/>
    <w:rsid w:val="000F3BA3"/>
    <w:rsid w:val="001031DB"/>
    <w:rsid w:val="00107D30"/>
    <w:rsid w:val="00115C94"/>
    <w:rsid w:val="0014120E"/>
    <w:rsid w:val="001455D2"/>
    <w:rsid w:val="001479EE"/>
    <w:rsid w:val="00156B1F"/>
    <w:rsid w:val="0016030C"/>
    <w:rsid w:val="00164527"/>
    <w:rsid w:val="00186A59"/>
    <w:rsid w:val="00196061"/>
    <w:rsid w:val="001A5E2D"/>
    <w:rsid w:val="001A7E6D"/>
    <w:rsid w:val="001B3D8B"/>
    <w:rsid w:val="001B42A8"/>
    <w:rsid w:val="001B6CF3"/>
    <w:rsid w:val="001D6A72"/>
    <w:rsid w:val="001D6F12"/>
    <w:rsid w:val="001F0A70"/>
    <w:rsid w:val="001F170E"/>
    <w:rsid w:val="002363C0"/>
    <w:rsid w:val="0025288A"/>
    <w:rsid w:val="00262576"/>
    <w:rsid w:val="00285AFE"/>
    <w:rsid w:val="002D7651"/>
    <w:rsid w:val="002F579D"/>
    <w:rsid w:val="00316DA9"/>
    <w:rsid w:val="00320E7B"/>
    <w:rsid w:val="00336C9F"/>
    <w:rsid w:val="00343BE3"/>
    <w:rsid w:val="00350175"/>
    <w:rsid w:val="00355E37"/>
    <w:rsid w:val="00357469"/>
    <w:rsid w:val="00377D02"/>
    <w:rsid w:val="00385056"/>
    <w:rsid w:val="003B7E4E"/>
    <w:rsid w:val="003C5157"/>
    <w:rsid w:val="003E29D8"/>
    <w:rsid w:val="003E4BB1"/>
    <w:rsid w:val="003F480B"/>
    <w:rsid w:val="00400D4C"/>
    <w:rsid w:val="004208A8"/>
    <w:rsid w:val="00452364"/>
    <w:rsid w:val="00480AE0"/>
    <w:rsid w:val="00487CEA"/>
    <w:rsid w:val="004A4185"/>
    <w:rsid w:val="004A4BEC"/>
    <w:rsid w:val="004A76C9"/>
    <w:rsid w:val="004D73E7"/>
    <w:rsid w:val="004E5902"/>
    <w:rsid w:val="004F307F"/>
    <w:rsid w:val="004F76F2"/>
    <w:rsid w:val="00507185"/>
    <w:rsid w:val="00534069"/>
    <w:rsid w:val="00535F39"/>
    <w:rsid w:val="00560D14"/>
    <w:rsid w:val="00573F81"/>
    <w:rsid w:val="005957B1"/>
    <w:rsid w:val="005B60E9"/>
    <w:rsid w:val="005C3AB8"/>
    <w:rsid w:val="005D0422"/>
    <w:rsid w:val="005D2441"/>
    <w:rsid w:val="005E395C"/>
    <w:rsid w:val="005F3DC3"/>
    <w:rsid w:val="0060367D"/>
    <w:rsid w:val="006127D7"/>
    <w:rsid w:val="00620F25"/>
    <w:rsid w:val="00626ACB"/>
    <w:rsid w:val="00652685"/>
    <w:rsid w:val="00676857"/>
    <w:rsid w:val="006B4162"/>
    <w:rsid w:val="006C74CF"/>
    <w:rsid w:val="006D29C3"/>
    <w:rsid w:val="006D7E3F"/>
    <w:rsid w:val="006E6A42"/>
    <w:rsid w:val="00717507"/>
    <w:rsid w:val="007362F9"/>
    <w:rsid w:val="007368BE"/>
    <w:rsid w:val="00742982"/>
    <w:rsid w:val="007472BD"/>
    <w:rsid w:val="0078072B"/>
    <w:rsid w:val="007B20C4"/>
    <w:rsid w:val="007B523F"/>
    <w:rsid w:val="007B76B9"/>
    <w:rsid w:val="007F2BE2"/>
    <w:rsid w:val="008140BE"/>
    <w:rsid w:val="00882491"/>
    <w:rsid w:val="00895305"/>
    <w:rsid w:val="008A0364"/>
    <w:rsid w:val="008A2FB4"/>
    <w:rsid w:val="008C64C8"/>
    <w:rsid w:val="008F38FD"/>
    <w:rsid w:val="00904A25"/>
    <w:rsid w:val="0091505C"/>
    <w:rsid w:val="009650FF"/>
    <w:rsid w:val="009733B4"/>
    <w:rsid w:val="00986F12"/>
    <w:rsid w:val="009D6C7B"/>
    <w:rsid w:val="00A01140"/>
    <w:rsid w:val="00A115AE"/>
    <w:rsid w:val="00A32795"/>
    <w:rsid w:val="00A45131"/>
    <w:rsid w:val="00A474E9"/>
    <w:rsid w:val="00A60AD6"/>
    <w:rsid w:val="00A75EF8"/>
    <w:rsid w:val="00AD0F0E"/>
    <w:rsid w:val="00AD7EA2"/>
    <w:rsid w:val="00B26C24"/>
    <w:rsid w:val="00B36269"/>
    <w:rsid w:val="00B36756"/>
    <w:rsid w:val="00B41534"/>
    <w:rsid w:val="00B43B0C"/>
    <w:rsid w:val="00B6111E"/>
    <w:rsid w:val="00B802B7"/>
    <w:rsid w:val="00B80B44"/>
    <w:rsid w:val="00B870F0"/>
    <w:rsid w:val="00B93EF8"/>
    <w:rsid w:val="00BB7A47"/>
    <w:rsid w:val="00BB7C71"/>
    <w:rsid w:val="00BC5F1C"/>
    <w:rsid w:val="00BD7243"/>
    <w:rsid w:val="00BD7ABB"/>
    <w:rsid w:val="00BF771D"/>
    <w:rsid w:val="00C00376"/>
    <w:rsid w:val="00C0466F"/>
    <w:rsid w:val="00C0532A"/>
    <w:rsid w:val="00C12E7F"/>
    <w:rsid w:val="00C14C4B"/>
    <w:rsid w:val="00C2278F"/>
    <w:rsid w:val="00C344A7"/>
    <w:rsid w:val="00C3602A"/>
    <w:rsid w:val="00C401B4"/>
    <w:rsid w:val="00C41798"/>
    <w:rsid w:val="00C46DCE"/>
    <w:rsid w:val="00C65E88"/>
    <w:rsid w:val="00C73E44"/>
    <w:rsid w:val="00C92372"/>
    <w:rsid w:val="00CA1AAD"/>
    <w:rsid w:val="00CB0EDF"/>
    <w:rsid w:val="00CB6095"/>
    <w:rsid w:val="00CC589D"/>
    <w:rsid w:val="00CD201B"/>
    <w:rsid w:val="00CD596D"/>
    <w:rsid w:val="00CD7E68"/>
    <w:rsid w:val="00CE57A6"/>
    <w:rsid w:val="00CF75E4"/>
    <w:rsid w:val="00D04CE1"/>
    <w:rsid w:val="00D05176"/>
    <w:rsid w:val="00D2652A"/>
    <w:rsid w:val="00D333A0"/>
    <w:rsid w:val="00D746B7"/>
    <w:rsid w:val="00D81F47"/>
    <w:rsid w:val="00DC1FBF"/>
    <w:rsid w:val="00DC6749"/>
    <w:rsid w:val="00DC780F"/>
    <w:rsid w:val="00DD7444"/>
    <w:rsid w:val="00E03EFC"/>
    <w:rsid w:val="00E2087B"/>
    <w:rsid w:val="00EB30D8"/>
    <w:rsid w:val="00EC175B"/>
    <w:rsid w:val="00EF6082"/>
    <w:rsid w:val="00F03E76"/>
    <w:rsid w:val="00F05CA6"/>
    <w:rsid w:val="00F06432"/>
    <w:rsid w:val="00F45575"/>
    <w:rsid w:val="00F661E3"/>
    <w:rsid w:val="00FA0BF6"/>
    <w:rsid w:val="00FE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E612A7-FCAD-4166-9512-CC8DCC5D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11E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CC589D"/>
    <w:pPr>
      <w:keepNext/>
      <w:jc w:val="center"/>
      <w:outlineLvl w:val="0"/>
    </w:pPr>
    <w:rPr>
      <w:rFonts w:ascii="Times New Roman" w:hAnsi="Times New Roman"/>
      <w:b/>
      <w:sz w:val="28"/>
      <w:szCs w:val="24"/>
      <w:lang w:eastAsia="en-GB"/>
    </w:rPr>
  </w:style>
  <w:style w:type="paragraph" w:styleId="Heading2">
    <w:name w:val="heading 2"/>
    <w:basedOn w:val="Normal"/>
    <w:next w:val="Normal"/>
    <w:qFormat/>
    <w:rsid w:val="00CC589D"/>
    <w:pPr>
      <w:keepNext/>
      <w:outlineLvl w:val="1"/>
    </w:pPr>
    <w:rPr>
      <w:rFonts w:ascii="Times New Roman" w:hAnsi="Times New Roman"/>
      <w:sz w:val="28"/>
      <w:szCs w:val="24"/>
      <w:lang w:eastAsia="en-GB"/>
    </w:rPr>
  </w:style>
  <w:style w:type="paragraph" w:styleId="Heading3">
    <w:name w:val="heading 3"/>
    <w:basedOn w:val="Normal"/>
    <w:next w:val="Normal"/>
    <w:qFormat/>
    <w:rsid w:val="00CC589D"/>
    <w:pPr>
      <w:keepNext/>
      <w:jc w:val="center"/>
      <w:outlineLvl w:val="2"/>
    </w:pPr>
    <w:rPr>
      <w:rFonts w:ascii="Times New Roman" w:eastAsia="Arial Unicode MS" w:hAnsi="Times New Roman"/>
      <w:b/>
      <w:sz w:val="28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C589D"/>
    <w:rPr>
      <w:rFonts w:ascii="Times New Roman" w:hAnsi="Times New Roman"/>
      <w:sz w:val="28"/>
      <w:szCs w:val="24"/>
      <w:lang w:eastAsia="en-GB"/>
    </w:rPr>
  </w:style>
  <w:style w:type="character" w:styleId="Hyperlink">
    <w:name w:val="Hyperlink"/>
    <w:basedOn w:val="DefaultParagraphFont"/>
    <w:rsid w:val="00CC589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rsid w:val="00CC589D"/>
    <w:rPr>
      <w:rFonts w:cs="Times New Roman"/>
      <w:color w:val="800080"/>
      <w:u w:val="single"/>
    </w:rPr>
  </w:style>
  <w:style w:type="paragraph" w:styleId="Header">
    <w:name w:val="header"/>
    <w:basedOn w:val="Normal"/>
    <w:rsid w:val="00CC589D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eastAsia="en-GB"/>
    </w:rPr>
  </w:style>
  <w:style w:type="paragraph" w:styleId="Footer">
    <w:name w:val="footer"/>
    <w:basedOn w:val="Normal"/>
    <w:rsid w:val="00CC589D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semiHidden/>
    <w:rsid w:val="00CC58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F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locked/>
    <w:rsid w:val="001479EE"/>
    <w:rPr>
      <w:i/>
      <w:iCs/>
    </w:rPr>
  </w:style>
  <w:style w:type="paragraph" w:styleId="NormalWeb">
    <w:name w:val="Normal (Web)"/>
    <w:basedOn w:val="Normal"/>
    <w:uiPriority w:val="99"/>
    <w:unhideWhenUsed/>
    <w:rsid w:val="002F579D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locked/>
    <w:rsid w:val="002F579D"/>
    <w:rPr>
      <w:b/>
      <w:bCs/>
    </w:rPr>
  </w:style>
  <w:style w:type="paragraph" w:customStyle="1" w:styleId="1bodycopy">
    <w:name w:val="1 body copy"/>
    <w:basedOn w:val="Normal"/>
    <w:link w:val="1bodycopyChar"/>
    <w:qFormat/>
    <w:rsid w:val="00D04CE1"/>
    <w:pPr>
      <w:spacing w:after="120"/>
      <w:ind w:right="284"/>
    </w:pPr>
    <w:rPr>
      <w:rFonts w:eastAsia="MS Mincho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rsid w:val="00D04CE1"/>
    <w:pPr>
      <w:numPr>
        <w:numId w:val="5"/>
      </w:numPr>
      <w:spacing w:after="120"/>
      <w:ind w:right="284"/>
    </w:pPr>
    <w:rPr>
      <w:rFonts w:eastAsia="MS Mincho" w:cs="Arial"/>
      <w:sz w:val="20"/>
      <w:lang w:val="en-US"/>
    </w:rPr>
  </w:style>
  <w:style w:type="character" w:customStyle="1" w:styleId="1bodycopyChar">
    <w:name w:val="1 body copy Char"/>
    <w:link w:val="1bodycopy"/>
    <w:rsid w:val="00D04CE1"/>
    <w:rPr>
      <w:rFonts w:ascii="Arial" w:eastAsia="MS Mincho" w:hAnsi="Arial"/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B415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B4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90.JP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AB90-0F2B-4209-90F0-ECD0BD34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2DAEB57A</Template>
  <TotalTime>1</TotalTime>
  <Pages>1</Pages>
  <Words>146</Words>
  <Characters>871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Date……………………………</vt:lpstr>
    </vt:vector>
  </TitlesOfParts>
  <Company>Wheatfields Junior School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Date……………………………</dc:title>
  <dc:creator>jdadds.clg</dc:creator>
  <cp:lastModifiedBy>Urquhart Tracy</cp:lastModifiedBy>
  <cp:revision>2</cp:revision>
  <cp:lastPrinted>2018-01-05T12:33:00Z</cp:lastPrinted>
  <dcterms:created xsi:type="dcterms:W3CDTF">2020-03-19T16:13:00Z</dcterms:created>
  <dcterms:modified xsi:type="dcterms:W3CDTF">2020-03-19T16:13:00Z</dcterms:modified>
</cp:coreProperties>
</file>